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560" w:lineRule="exact"/>
        <w:jc w:val="both"/>
        <w:rPr>
          <w:rFonts w:hint="eastAsia" w:ascii="黑体" w:hAnsi="黑体" w:eastAsia="黑体" w:cs="黑体"/>
          <w:b w:val="0"/>
          <w:bCs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FF0000"/>
          <w:kern w:val="2"/>
          <w:sz w:val="28"/>
          <w:szCs w:val="28"/>
          <w:lang w:val="en-US" w:eastAsia="zh-CN" w:bidi="ar-SA"/>
        </w:rPr>
        <w:t>网上报名提供材料模板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1：报名表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（可编辑电子版）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马鞍山创兴投资发展（集团）有限责任公司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2021年公开招聘高校毕业生报名表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637" w:tblpY="146"/>
        <w:tblOverlap w:val="never"/>
        <w:tblW w:w="10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34"/>
        <w:gridCol w:w="115"/>
        <w:gridCol w:w="564"/>
        <w:gridCol w:w="962"/>
        <w:gridCol w:w="4"/>
        <w:gridCol w:w="342"/>
        <w:gridCol w:w="636"/>
        <w:gridCol w:w="2"/>
        <w:gridCol w:w="851"/>
        <w:gridCol w:w="740"/>
        <w:gridCol w:w="295"/>
        <w:gridCol w:w="243"/>
        <w:gridCol w:w="582"/>
        <w:gridCol w:w="189"/>
        <w:gridCol w:w="715"/>
        <w:gridCol w:w="2"/>
        <w:gridCol w:w="690"/>
        <w:gridCol w:w="387"/>
        <w:gridCol w:w="1"/>
        <w:gridCol w:w="635"/>
        <w:gridCol w:w="129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80" w:type="dxa"/>
            <w:gridSpan w:val="23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bCs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报考岗位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及代码：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*********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11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张三</w:t>
            </w: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63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汉</w:t>
            </w: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904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1988.02</w:t>
            </w:r>
          </w:p>
        </w:tc>
        <w:tc>
          <w:tcPr>
            <w:tcW w:w="107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马鞍山</w:t>
            </w:r>
          </w:p>
        </w:tc>
        <w:tc>
          <w:tcPr>
            <w:tcW w:w="1605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ge">
                    <wp:posOffset>13335</wp:posOffset>
                  </wp:positionV>
                  <wp:extent cx="941070" cy="1369695"/>
                  <wp:effectExtent l="0" t="0" r="0" b="0"/>
                  <wp:wrapNone/>
                  <wp:docPr id="4" name="图片 13" descr="e86a54ecf5029bea69ad327f52db8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3" descr="e86a54ecf5029bea69ad327f52db8f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36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户籍</w:t>
            </w:r>
          </w:p>
        </w:tc>
        <w:tc>
          <w:tcPr>
            <w:tcW w:w="1113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马鞍山</w:t>
            </w: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住地</w:t>
            </w:r>
          </w:p>
        </w:tc>
        <w:tc>
          <w:tcPr>
            <w:tcW w:w="2229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904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07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身高</w:t>
            </w:r>
          </w:p>
        </w:tc>
        <w:tc>
          <w:tcPr>
            <w:tcW w:w="54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</w:t>
            </w: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cm</w:t>
            </w: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体重</w:t>
            </w:r>
          </w:p>
        </w:tc>
        <w:tc>
          <w:tcPr>
            <w:tcW w:w="63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2619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最高学历</w:t>
            </w: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308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148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2619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3361" w:type="dxa"/>
            <w:gridSpan w:val="7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安徽工业大学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职称</w:t>
            </w:r>
          </w:p>
        </w:tc>
        <w:tc>
          <w:tcPr>
            <w:tcW w:w="6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0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安徽工业大学（从最高学历开始写）</w:t>
            </w: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法学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4595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71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主要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从最近工作开始写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6310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与本人关系</w:t>
            </w: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父亲</w:t>
            </w: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母亲</w:t>
            </w: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35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2866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配偶</w:t>
            </w:r>
          </w:p>
        </w:tc>
        <w:tc>
          <w:tcPr>
            <w:tcW w:w="3444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6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961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曾获何种专业证书，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有何特长</w:t>
            </w:r>
          </w:p>
        </w:tc>
        <w:tc>
          <w:tcPr>
            <w:tcW w:w="7919" w:type="dxa"/>
            <w:gridSpan w:val="18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20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个人简介</w:t>
            </w:r>
          </w:p>
        </w:tc>
        <w:tc>
          <w:tcPr>
            <w:tcW w:w="9560" w:type="dxa"/>
            <w:gridSpan w:val="21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320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560" w:type="dxa"/>
            <w:gridSpan w:val="21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32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4754" w:type="dxa"/>
            <w:gridSpan w:val="11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填写现居住地址</w:t>
            </w:r>
          </w:p>
        </w:tc>
        <w:tc>
          <w:tcPr>
            <w:tcW w:w="77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  <w:tc>
          <w:tcPr>
            <w:tcW w:w="1152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32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</w:t>
            </w:r>
          </w:p>
        </w:tc>
        <w:tc>
          <w:tcPr>
            <w:tcW w:w="9560" w:type="dxa"/>
            <w:gridSpan w:val="21"/>
            <w:vAlign w:val="center"/>
          </w:tcPr>
          <w:p>
            <w:pPr>
              <w:ind w:firstLine="420" w:firstLineChars="2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本报名表所填写的信息准确无误，所提交的证件、资料真实有效，若有虚假，所产生的一切后果由本人承担。本人将及时关注马鞍山红海微信公众号所发布的相关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公告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信息内容。                     承诺人：（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手写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2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审核意见</w:t>
            </w:r>
          </w:p>
        </w:tc>
        <w:tc>
          <w:tcPr>
            <w:tcW w:w="9560" w:type="dxa"/>
            <w:gridSpan w:val="21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审核人：（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手写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签名）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567" w:right="720" w:bottom="567" w:left="720" w:header="0" w:footer="340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1：报名表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（签字影印件）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4480" cy="9437370"/>
            <wp:effectExtent l="0" t="0" r="13970" b="1143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43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sectPr>
          <w:pgSz w:w="11906" w:h="16838"/>
          <w:pgMar w:top="567" w:right="720" w:bottom="567" w:left="720" w:header="0" w:footer="340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2：报考诚信承诺书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（签字影印件）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ab/>
      </w:r>
    </w:p>
    <w:p>
      <w:pPr>
        <w:rPr>
          <w:rFonts w:hint="eastAsia" w:cs="宋体"/>
          <w:sz w:val="44"/>
          <w:szCs w:val="44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622415" cy="8732520"/>
            <wp:effectExtent l="0" t="0" r="6985" b="11430"/>
            <wp:docPr id="11" name="图片 11" descr="6608f1724fd1586b860d25f2b66c1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608f1724fd1586b860d25f2b66c18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873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三、有效居民身份证 影印件</w:t>
      </w: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ab/>
      </w:r>
    </w:p>
    <w:p>
      <w:pPr>
        <w:jc w:val="center"/>
        <w:rPr>
          <w:rFonts w:hint="eastAsia" w:eastAsia="宋体"/>
          <w:lang w:eastAsia="zh-CN"/>
        </w:rPr>
      </w:pPr>
    </w:p>
    <w:p>
      <w:pPr>
        <w:jc w:val="both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1351280</wp:posOffset>
            </wp:positionH>
            <wp:positionV relativeFrom="page">
              <wp:posOffset>1782445</wp:posOffset>
            </wp:positionV>
            <wp:extent cx="3926205" cy="2401570"/>
            <wp:effectExtent l="0" t="0" r="0" b="0"/>
            <wp:wrapNone/>
            <wp:docPr id="5" name="图片 16" descr="895369e641433ac0585ce78427bdf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 descr="895369e641433ac0585ce78427bdfa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-620395</wp:posOffset>
            </wp:positionV>
            <wp:extent cx="2431415" cy="3952240"/>
            <wp:effectExtent l="0" t="0" r="0" b="0"/>
            <wp:wrapNone/>
            <wp:docPr id="1" name="图片 7" descr="f46d2821dbe1bdc2b3c4231b810b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f46d2821dbe1bdc2b3c4231b810be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431415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both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四、户口本（户主页+本人页）影印件</w:t>
      </w:r>
    </w:p>
    <w:p>
      <w:pPr>
        <w:jc w:val="center"/>
      </w:pPr>
    </w:p>
    <w:p>
      <w:pPr>
        <w:jc w:val="center"/>
        <w:rPr>
          <w:rFonts w:hint="eastAsia" w:eastAsia="宋体" w:cs="宋体"/>
          <w:b/>
          <w:bCs/>
          <w:sz w:val="36"/>
          <w:szCs w:val="36"/>
          <w:lang w:eastAsia="zh-CN"/>
        </w:rPr>
      </w:pPr>
      <w:r>
        <w:rPr>
          <w:rFonts w:hint="eastAsia" w:eastAsia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38115" cy="8080375"/>
            <wp:effectExtent l="0" t="0" r="0" b="0"/>
            <wp:docPr id="9" name="图片 6" descr="de80459537a340ce988473b81f31d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de80459537a340ce988473b81f31d979"/>
                    <pic:cNvPicPr>
                      <a:picLocks noChangeAspect="1"/>
                    </pic:cNvPicPr>
                  </pic:nvPicPr>
                  <pic:blipFill>
                    <a:blip r:embed="rId11"/>
                    <a:srcRect t="13171" b="6876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80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eastAsia="宋体" w:cs="宋体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五、学历及学位证书影印件或教育部学籍在线验证报告（学信网）</w:t>
      </w:r>
    </w:p>
    <w:p>
      <w:pPr>
        <w:jc w:val="center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124460</wp:posOffset>
            </wp:positionV>
            <wp:extent cx="6325870" cy="8397240"/>
            <wp:effectExtent l="0" t="0" r="0" b="0"/>
            <wp:wrapNone/>
            <wp:docPr id="2" name="图片 10" descr="da2eae038685ed284b6163f0a9f2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da2eae038685ed284b6163f0a9f2a9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587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-855345</wp:posOffset>
            </wp:positionH>
            <wp:positionV relativeFrom="page">
              <wp:posOffset>2020570</wp:posOffset>
            </wp:positionV>
            <wp:extent cx="8306435" cy="6090285"/>
            <wp:effectExtent l="0" t="0" r="0" b="0"/>
            <wp:wrapNone/>
            <wp:docPr id="3" name="图片 11" descr="d72ad276977d9881563d2780362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72ad276977d9881563d27803625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06435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768350</wp:posOffset>
            </wp:positionV>
            <wp:extent cx="6640830" cy="6243320"/>
            <wp:effectExtent l="0" t="0" r="0" b="0"/>
            <wp:wrapNone/>
            <wp:docPr id="6" name="图片 20" descr="1589013042(1)_meitu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0" descr="1589013042(1)_meitu_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624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六、其他相关证书（证件）影印件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(根据实际情况提供）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b/>
          <w:bCs/>
          <w:sz w:val="36"/>
          <w:szCs w:val="36"/>
        </w:rPr>
      </w:pPr>
    </w:p>
    <w:sectPr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o7RDcgBAACa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y&#10;zPr0AWpMewyYmIYbP2Du7Ad0ZtqDijZ/kRDBOEKdLurKIRGRH62Wq1WFIYGx+YL47Ol5iJDupLck&#10;Gw2NOL6iKj/eQxpT55RczflbbUwZoXF/ORAze1jufewxW2nYDROhnW9PyKfHyTfU4aJTYj46FBb7&#10;S7MRZ2M3G4cQ9b4rW5TrQfhwSNhE6S1XGGGnwjiywm5ar7wTz+8l6+mX2vw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GaO0Q3IAQAAm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2A"/>
    <w:rsid w:val="000103DA"/>
    <w:rsid w:val="00017040"/>
    <w:rsid w:val="00057166"/>
    <w:rsid w:val="000A5D42"/>
    <w:rsid w:val="000F28E6"/>
    <w:rsid w:val="00125926"/>
    <w:rsid w:val="001F7264"/>
    <w:rsid w:val="002949F4"/>
    <w:rsid w:val="0032306D"/>
    <w:rsid w:val="00375535"/>
    <w:rsid w:val="00485314"/>
    <w:rsid w:val="00485DF6"/>
    <w:rsid w:val="004A2E3C"/>
    <w:rsid w:val="004A4722"/>
    <w:rsid w:val="004F02BE"/>
    <w:rsid w:val="0054417D"/>
    <w:rsid w:val="00565285"/>
    <w:rsid w:val="00643BC5"/>
    <w:rsid w:val="006C08F7"/>
    <w:rsid w:val="006C17C9"/>
    <w:rsid w:val="006F2D2E"/>
    <w:rsid w:val="0077032F"/>
    <w:rsid w:val="007C3BA8"/>
    <w:rsid w:val="008869C4"/>
    <w:rsid w:val="00891255"/>
    <w:rsid w:val="008E3239"/>
    <w:rsid w:val="00A04E69"/>
    <w:rsid w:val="00A953DF"/>
    <w:rsid w:val="00B20F47"/>
    <w:rsid w:val="00B47D66"/>
    <w:rsid w:val="00CB1F2A"/>
    <w:rsid w:val="00D513B5"/>
    <w:rsid w:val="00D51FAC"/>
    <w:rsid w:val="00E15BED"/>
    <w:rsid w:val="00F815BD"/>
    <w:rsid w:val="03E10550"/>
    <w:rsid w:val="0B2C6B85"/>
    <w:rsid w:val="0BD2703B"/>
    <w:rsid w:val="0C457FF2"/>
    <w:rsid w:val="139D146D"/>
    <w:rsid w:val="13BA15A4"/>
    <w:rsid w:val="13FA4332"/>
    <w:rsid w:val="14EE3709"/>
    <w:rsid w:val="15086D70"/>
    <w:rsid w:val="181953B4"/>
    <w:rsid w:val="1B6928D7"/>
    <w:rsid w:val="1FB95CFC"/>
    <w:rsid w:val="2041748F"/>
    <w:rsid w:val="259339BE"/>
    <w:rsid w:val="267E7761"/>
    <w:rsid w:val="268C21CD"/>
    <w:rsid w:val="28326113"/>
    <w:rsid w:val="29337C22"/>
    <w:rsid w:val="2A393855"/>
    <w:rsid w:val="2B8A0CF7"/>
    <w:rsid w:val="2BA75DCA"/>
    <w:rsid w:val="2D3E6DCD"/>
    <w:rsid w:val="33657589"/>
    <w:rsid w:val="3723361C"/>
    <w:rsid w:val="380D464E"/>
    <w:rsid w:val="3E5303E4"/>
    <w:rsid w:val="49B418E4"/>
    <w:rsid w:val="4F863588"/>
    <w:rsid w:val="52303348"/>
    <w:rsid w:val="52B6044D"/>
    <w:rsid w:val="58E93DD3"/>
    <w:rsid w:val="59114395"/>
    <w:rsid w:val="591D63EB"/>
    <w:rsid w:val="59AF6A11"/>
    <w:rsid w:val="5C4428AB"/>
    <w:rsid w:val="5FD13495"/>
    <w:rsid w:val="60530D13"/>
    <w:rsid w:val="61DB441B"/>
    <w:rsid w:val="643E4BB7"/>
    <w:rsid w:val="6D251E17"/>
    <w:rsid w:val="7902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cs="Calibri"/>
      <w:kern w:val="0"/>
      <w:sz w:val="24"/>
      <w:szCs w:val="24"/>
    </w:rPr>
  </w:style>
  <w:style w:type="character" w:customStyle="1" w:styleId="8">
    <w:name w:val="Header Char"/>
    <w:basedOn w:val="7"/>
    <w:link w:val="4"/>
    <w:qFormat/>
    <w:locked/>
    <w:uiPriority w:val="99"/>
    <w:rPr>
      <w:sz w:val="18"/>
      <w:szCs w:val="18"/>
    </w:rPr>
  </w:style>
  <w:style w:type="character" w:customStyle="1" w:styleId="9">
    <w:name w:val="Footer Char"/>
    <w:basedOn w:val="7"/>
    <w:link w:val="3"/>
    <w:qFormat/>
    <w:locked/>
    <w:uiPriority w:val="99"/>
    <w:rPr>
      <w:sz w:val="18"/>
      <w:szCs w:val="18"/>
    </w:rPr>
  </w:style>
  <w:style w:type="character" w:customStyle="1" w:styleId="10">
    <w:name w:val="Balloon Text Char"/>
    <w:basedOn w:val="7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HP</Company>
  <Pages>3</Pages>
  <Words>141</Words>
  <Characters>805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2020-02-26T07:11:00Z</dcterms:created>
  <dc:creator>hp</dc:creator>
  <cp:lastModifiedBy>WPS_1528171980</cp:lastModifiedBy>
  <cp:lastPrinted>2021-01-05T00:44:00Z</cp:lastPrinted>
  <dcterms:modified xsi:type="dcterms:W3CDTF">2021-01-15T01:42:06Z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